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Balkonüberdeckung Mecklenburger Allee 13-19, Schlosser- und Metallbauarbeiten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SC-045-TW-2026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Schlosser- und Metallbauarbeiten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